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6D33C9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6D33C9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6D33C9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F55500" w:rsidRDefault="006D33C9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 w:rsidRPr="00F555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 w:rsidRPr="00F55500">
              <w:t xml:space="preserve"> </w:t>
            </w:r>
            <w:r w:rsidR="00D41D3C" w:rsidRPr="00F55500">
              <w:t>Z</w:t>
            </w:r>
            <w:r w:rsidR="00F71B2C" w:rsidRPr="00F55500">
              <w:t>apoznałem się regulaminem obowiązującym na obszarze objętym programem „Zanocuj w lesie”</w:t>
            </w:r>
          </w:p>
        </w:tc>
      </w:tr>
    </w:tbl>
    <w:p w14:paraId="3E4E3D74" w14:textId="01964C84" w:rsidR="00A95E69" w:rsidRPr="00F55500" w:rsidRDefault="00F55500" w:rsidP="00F55500">
      <w:pPr>
        <w:ind w:left="1440" w:firstLine="720"/>
        <w:rPr>
          <w:rFonts w:ascii="Calibri" w:hAnsi="Calibri"/>
          <w:b/>
          <w:color w:val="333333" w:themeColor="accent6" w:themeShade="80"/>
          <w:sz w:val="20"/>
          <w:szCs w:val="20"/>
          <w:u w:val="single"/>
        </w:rPr>
      </w:pPr>
      <w:r w:rsidRPr="00F55500">
        <w:rPr>
          <w:rFonts w:ascii="Calibri" w:hAnsi="Calibri"/>
          <w:b/>
          <w:color w:val="333333" w:themeColor="accent6" w:themeShade="80"/>
          <w:sz w:val="20"/>
          <w:szCs w:val="20"/>
          <w:u w:val="single"/>
        </w:rPr>
        <w:t xml:space="preserve">             *Załącznik nr 1 – Informacja dotycząca przetwarzania danych osobowych</w:t>
      </w:r>
    </w:p>
    <w:p w14:paraId="3269B9BE" w14:textId="77777777" w:rsidR="00F55500" w:rsidRDefault="00F55500" w:rsidP="00F55500"/>
    <w:p w14:paraId="446F4773" w14:textId="1079D43B" w:rsidR="00F55500" w:rsidRPr="00F55500" w:rsidRDefault="00F55500" w:rsidP="00F55500">
      <w:pPr>
        <w:jc w:val="center"/>
        <w:rPr>
          <w:b/>
        </w:rPr>
      </w:pPr>
      <w:r w:rsidRPr="00F55500">
        <w:rPr>
          <w:b/>
        </w:rPr>
        <w:lastRenderedPageBreak/>
        <w:t>Informacja o przetwarzaniu danych osobowych „Zanocuj w lesie”</w:t>
      </w:r>
    </w:p>
    <w:p w14:paraId="2CCFA384" w14:textId="28937838" w:rsidR="00F55500" w:rsidRDefault="00F55500" w:rsidP="00F55500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 xml:space="preserve">Na podstawie art. 13 ust. 1 i ust.2  Rozporządzenia Parlamentu Europejskiego I Rady (UE)  2016/679  z  dnia  27  kwietnia  2016  r.  w  sprawie  ochrony  osób  fizycznych </w:t>
      </w:r>
      <w:r>
        <w:rPr>
          <w:sz w:val="26"/>
          <w:szCs w:val="26"/>
        </w:rPr>
        <w:br/>
      </w:r>
      <w:r w:rsidRPr="00F55500">
        <w:rPr>
          <w:sz w:val="26"/>
          <w:szCs w:val="26"/>
        </w:rPr>
        <w:t xml:space="preserve">w związku z przetwarzaniem danych osobowych i w sprawie swobodnego przepływu takich  danych  oraz </w:t>
      </w:r>
      <w:r>
        <w:rPr>
          <w:sz w:val="26"/>
          <w:szCs w:val="26"/>
        </w:rPr>
        <w:t xml:space="preserve"> uchylenia  dyrektywy  95/46/WE</w:t>
      </w:r>
      <w:r w:rsidRPr="00F55500">
        <w:rPr>
          <w:sz w:val="26"/>
          <w:szCs w:val="26"/>
        </w:rPr>
        <w:t xml:space="preserve"> (ogólne rozporządzenie </w:t>
      </w:r>
      <w:r w:rsidR="00693119">
        <w:rPr>
          <w:sz w:val="26"/>
          <w:szCs w:val="26"/>
        </w:rPr>
        <w:br/>
      </w:r>
      <w:r w:rsidRPr="00F55500">
        <w:rPr>
          <w:sz w:val="26"/>
          <w:szCs w:val="26"/>
        </w:rPr>
        <w:t>o ochronie danych) (Dz.</w:t>
      </w:r>
      <w:r w:rsidR="00693119">
        <w:rPr>
          <w:sz w:val="26"/>
          <w:szCs w:val="26"/>
        </w:rPr>
        <w:t xml:space="preserve"> </w:t>
      </w:r>
      <w:r w:rsidRPr="00F55500">
        <w:rPr>
          <w:sz w:val="26"/>
          <w:szCs w:val="26"/>
        </w:rPr>
        <w:t>Urz. UE L 119, s.1) -</w:t>
      </w:r>
      <w:r>
        <w:rPr>
          <w:sz w:val="26"/>
          <w:szCs w:val="26"/>
        </w:rPr>
        <w:t xml:space="preserve"> </w:t>
      </w:r>
      <w:r w:rsidRPr="00F55500">
        <w:rPr>
          <w:sz w:val="26"/>
          <w:szCs w:val="26"/>
        </w:rPr>
        <w:t>dalej jako RODO -</w:t>
      </w:r>
      <w:r>
        <w:rPr>
          <w:sz w:val="26"/>
          <w:szCs w:val="26"/>
        </w:rPr>
        <w:t xml:space="preserve"> </w:t>
      </w:r>
      <w:r w:rsidRPr="00F55500">
        <w:rPr>
          <w:sz w:val="26"/>
          <w:szCs w:val="26"/>
        </w:rPr>
        <w:t xml:space="preserve">informujemy: </w:t>
      </w:r>
    </w:p>
    <w:p w14:paraId="40B8C8C5" w14:textId="10F94580" w:rsidR="00F55500" w:rsidRDefault="00F55500" w:rsidP="00F55500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 xml:space="preserve">Administratorem Pani/Pana danych osobowych jest Nadleśnictwo Zwoleń z siedzibą </w:t>
      </w:r>
      <w:r>
        <w:rPr>
          <w:sz w:val="26"/>
          <w:szCs w:val="26"/>
        </w:rPr>
        <w:br/>
      </w:r>
      <w:r w:rsidRPr="00F55500">
        <w:rPr>
          <w:sz w:val="26"/>
          <w:szCs w:val="26"/>
        </w:rPr>
        <w:t>w Miodne Leśniczówka 107/1, 26-700 Zwoleń. Może się Pani/Pan z nim skontaktować drogą elektroniczną na adres e-mail zwolen@radom.lasy.gov.pl, telefonicznie pod numerem 486762021 lub tradycyjną pocztą na adres wskazany powyżej. Administrator danych, mając na uwadze założenia art. 5 RODO, stosuje przy przetwarzaniu danych zasady: zgodności z prawem, rzetelności i przejrzystości, ograniczenia celu, minimalizacji danych, prawidłowości, ograniczenia przechowywania oraz integralności i poufności.</w:t>
      </w:r>
    </w:p>
    <w:p w14:paraId="0E23929E" w14:textId="5F9A4B65" w:rsidR="00F55500" w:rsidRPr="00F55500" w:rsidRDefault="00F55500" w:rsidP="00F55500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>Kontakt z Inspektorem Ochrony Danych Osobowych: Edyta Wasilewska, pod adresem iod@instytut.info.pl</w:t>
      </w:r>
      <w:r>
        <w:rPr>
          <w:sz w:val="26"/>
          <w:szCs w:val="26"/>
        </w:rPr>
        <w:t>.</w:t>
      </w:r>
    </w:p>
    <w:p w14:paraId="3EE46687" w14:textId="77777777" w:rsidR="00693119" w:rsidRDefault="00F55500" w:rsidP="00F55500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>Administrator przetwarza dane osobowe w celu:</w:t>
      </w:r>
    </w:p>
    <w:p w14:paraId="780F7DD1" w14:textId="15BE8985" w:rsidR="00693119" w:rsidRDefault="00F55500" w:rsidP="00F55500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>1)</w:t>
      </w:r>
      <w:r w:rsidR="00693119">
        <w:rPr>
          <w:sz w:val="26"/>
          <w:szCs w:val="26"/>
        </w:rPr>
        <w:t xml:space="preserve"> </w:t>
      </w:r>
      <w:r w:rsidRPr="00F55500">
        <w:rPr>
          <w:sz w:val="26"/>
          <w:szCs w:val="26"/>
        </w:rPr>
        <w:t>organizacji  i  przeprowadzenia  Programu  „Zanocuj  w  lesie”  oraz  realizacji związanych z nim praw i obowiązków;</w:t>
      </w:r>
    </w:p>
    <w:p w14:paraId="02B5EABD" w14:textId="49AE6FC9" w:rsidR="00693119" w:rsidRDefault="00F55500" w:rsidP="00F55500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>2)</w:t>
      </w:r>
      <w:r w:rsidR="00693119">
        <w:rPr>
          <w:sz w:val="26"/>
          <w:szCs w:val="26"/>
        </w:rPr>
        <w:t xml:space="preserve"> </w:t>
      </w:r>
      <w:r w:rsidRPr="00F55500">
        <w:rPr>
          <w:sz w:val="26"/>
          <w:szCs w:val="26"/>
        </w:rPr>
        <w:t>realizacji zadań edukacyjnych i promocyjnych.</w:t>
      </w:r>
    </w:p>
    <w:p w14:paraId="44033BE6" w14:textId="77777777" w:rsidR="00693119" w:rsidRDefault="00F55500" w:rsidP="00F55500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>Podstawą prawną takiego przetwarzania jest:</w:t>
      </w:r>
    </w:p>
    <w:p w14:paraId="4FFA6DE5" w14:textId="3C77CE04" w:rsidR="00693119" w:rsidRDefault="00F55500" w:rsidP="00F55500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>1)</w:t>
      </w:r>
      <w:r w:rsidR="00693119">
        <w:rPr>
          <w:sz w:val="26"/>
          <w:szCs w:val="26"/>
        </w:rPr>
        <w:t xml:space="preserve"> </w:t>
      </w:r>
      <w:r w:rsidRPr="00F55500">
        <w:rPr>
          <w:sz w:val="26"/>
          <w:szCs w:val="26"/>
        </w:rPr>
        <w:t>zgoda wyrażona przez osobę której dane dotyczą (art. 6 ust. 1 lit. a RODO); (zgoda udzielona zostaje poprzez wskazanie tych danych);</w:t>
      </w:r>
    </w:p>
    <w:p w14:paraId="10A14EF9" w14:textId="1052E584" w:rsidR="00693119" w:rsidRDefault="00F55500" w:rsidP="00693119">
      <w:pPr>
        <w:ind w:left="426" w:hanging="426"/>
        <w:jc w:val="both"/>
        <w:rPr>
          <w:sz w:val="26"/>
          <w:szCs w:val="26"/>
        </w:rPr>
      </w:pPr>
      <w:r w:rsidRPr="00F55500">
        <w:rPr>
          <w:sz w:val="26"/>
          <w:szCs w:val="26"/>
        </w:rPr>
        <w:t>2)</w:t>
      </w:r>
      <w:r w:rsidR="00693119">
        <w:rPr>
          <w:sz w:val="26"/>
          <w:szCs w:val="26"/>
        </w:rPr>
        <w:t xml:space="preserve"> </w:t>
      </w:r>
      <w:r w:rsidRPr="00F55500">
        <w:rPr>
          <w:sz w:val="26"/>
          <w:szCs w:val="26"/>
        </w:rPr>
        <w:t xml:space="preserve">prawnie uzasadniony interes realizowany przez Administratora polegający na:   </w:t>
      </w:r>
      <w:r w:rsidR="00693119">
        <w:rPr>
          <w:sz w:val="26"/>
          <w:szCs w:val="26"/>
        </w:rPr>
        <w:t xml:space="preserve">    </w:t>
      </w:r>
      <w:r w:rsidRPr="00F55500">
        <w:rPr>
          <w:sz w:val="26"/>
          <w:szCs w:val="26"/>
        </w:rPr>
        <w:t>a)prowadzeniu działalności edukacyjnej i promocyjnej (art. 6 ust. 1 lit. f RODO);</w:t>
      </w:r>
    </w:p>
    <w:p w14:paraId="407452B6" w14:textId="77777777" w:rsidR="00693119" w:rsidRDefault="00F55500" w:rsidP="00693119">
      <w:pPr>
        <w:ind w:left="426"/>
        <w:jc w:val="both"/>
        <w:rPr>
          <w:sz w:val="26"/>
          <w:szCs w:val="26"/>
        </w:rPr>
      </w:pPr>
      <w:r w:rsidRPr="00F55500">
        <w:rPr>
          <w:sz w:val="26"/>
          <w:szCs w:val="26"/>
        </w:rPr>
        <w:t xml:space="preserve">b)dochodzeniu  roszczeń  i  obrony  przed  ewentualnymi  roszczeniami wynikającymi z praw i obowiązków Administratora (art. 6 ust. 1 lit. f RODO); </w:t>
      </w:r>
    </w:p>
    <w:p w14:paraId="00378FB7" w14:textId="4194D30B" w:rsidR="00693119" w:rsidRDefault="00F55500" w:rsidP="00DA0420">
      <w:pPr>
        <w:ind w:left="426"/>
        <w:jc w:val="both"/>
        <w:rPr>
          <w:sz w:val="26"/>
          <w:szCs w:val="26"/>
        </w:rPr>
      </w:pPr>
      <w:r w:rsidRPr="00F55500">
        <w:rPr>
          <w:sz w:val="26"/>
          <w:szCs w:val="26"/>
        </w:rPr>
        <w:t xml:space="preserve">c)administracji  wewnętrznej  jednostki  organizacyjnej  Administratora,  w  tym </w:t>
      </w:r>
      <w:r w:rsidR="00DA0420">
        <w:rPr>
          <w:sz w:val="26"/>
          <w:szCs w:val="26"/>
        </w:rPr>
        <w:t xml:space="preserve">  </w:t>
      </w:r>
      <w:bookmarkStart w:id="0" w:name="_GoBack"/>
      <w:bookmarkEnd w:id="0"/>
      <w:r w:rsidRPr="00F55500">
        <w:rPr>
          <w:sz w:val="26"/>
          <w:szCs w:val="26"/>
        </w:rPr>
        <w:t>utrzymania, statystyki i raportowania wewnętrznego (art. 6 ust. 1 lit. f RODO).</w:t>
      </w:r>
    </w:p>
    <w:p w14:paraId="184785DE" w14:textId="410BEAE0" w:rsidR="00F55500" w:rsidRPr="00F55500" w:rsidRDefault="00F55500" w:rsidP="00F55500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lastRenderedPageBreak/>
        <w:t xml:space="preserve">W przypadkach, w których przetwarzanie danych odbywa się na podstawie  zgody </w:t>
      </w:r>
      <w:r w:rsidR="007F200E">
        <w:rPr>
          <w:sz w:val="26"/>
          <w:szCs w:val="26"/>
        </w:rPr>
        <w:br/>
      </w:r>
      <w:r w:rsidRPr="00F55500">
        <w:rPr>
          <w:sz w:val="26"/>
          <w:szCs w:val="26"/>
        </w:rPr>
        <w:t>(art. 6 ust. lit. a RODO) osobie, która udzieliła zgody przysługuje prawo do jej cofnięcia w dowolnym momencie. Cofnięcie zgody nie ma wpływu na zgodność z prawem przetwarzania  danych,  którego  dokonano  przed  jej  cofnięciem;  by  cofnąć  zgodę</w:t>
      </w:r>
      <w:r w:rsidR="00693119">
        <w:rPr>
          <w:sz w:val="26"/>
          <w:szCs w:val="26"/>
        </w:rPr>
        <w:t xml:space="preserve"> </w:t>
      </w:r>
      <w:r w:rsidRPr="00F55500">
        <w:rPr>
          <w:sz w:val="26"/>
          <w:szCs w:val="26"/>
        </w:rPr>
        <w:t xml:space="preserve">należy  skontaktować  się  z  Administratorem  lub  Inspektorem  Ochrony  Danych za pośrednictwem podanych wyżej danych kontaktowych. </w:t>
      </w:r>
    </w:p>
    <w:p w14:paraId="013E5B89" w14:textId="77777777" w:rsidR="007F200E" w:rsidRDefault="00F55500" w:rsidP="00F55500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>Zgłoszenie</w:t>
      </w:r>
      <w:r w:rsidR="00693119">
        <w:rPr>
          <w:sz w:val="26"/>
          <w:szCs w:val="26"/>
        </w:rPr>
        <w:t xml:space="preserve"> </w:t>
      </w:r>
      <w:r w:rsidRPr="00F55500">
        <w:rPr>
          <w:sz w:val="26"/>
          <w:szCs w:val="26"/>
        </w:rPr>
        <w:t>noclegu w ramach Programu „Zanocuj w lesie”</w:t>
      </w:r>
      <w:r w:rsidR="00693119">
        <w:rPr>
          <w:sz w:val="26"/>
          <w:szCs w:val="26"/>
        </w:rPr>
        <w:t xml:space="preserve"> </w:t>
      </w:r>
      <w:r w:rsidRPr="00F55500">
        <w:rPr>
          <w:sz w:val="26"/>
          <w:szCs w:val="26"/>
        </w:rPr>
        <w:t xml:space="preserve">w Nadleśnictwie </w:t>
      </w:r>
      <w:r w:rsidR="00693119">
        <w:rPr>
          <w:sz w:val="26"/>
          <w:szCs w:val="26"/>
        </w:rPr>
        <w:t xml:space="preserve">Zwoleń </w:t>
      </w:r>
      <w:r w:rsidRPr="00F55500">
        <w:rPr>
          <w:sz w:val="26"/>
          <w:szCs w:val="26"/>
        </w:rPr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4E511613" w14:textId="77777777" w:rsidR="007F200E" w:rsidRDefault="00F55500" w:rsidP="00F55500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>Pani/Pana  dane  osobowe  nie  będą  przekazywane  do  państwa  trzeciego lub organizacji międzynarodowej.</w:t>
      </w:r>
      <w:r w:rsidR="007F200E">
        <w:rPr>
          <w:sz w:val="26"/>
          <w:szCs w:val="26"/>
        </w:rPr>
        <w:t xml:space="preserve"> </w:t>
      </w:r>
    </w:p>
    <w:p w14:paraId="0AA9C9C2" w14:textId="77777777" w:rsidR="007F200E" w:rsidRDefault="00F55500" w:rsidP="00F55500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>Pani/Pana dane osobowe będą przechowywane:</w:t>
      </w:r>
    </w:p>
    <w:p w14:paraId="1EB027AC" w14:textId="2E0C52D9" w:rsidR="007F200E" w:rsidRDefault="00F55500" w:rsidP="007F200E">
      <w:pPr>
        <w:pStyle w:val="Akapitzlist"/>
        <w:numPr>
          <w:ilvl w:val="0"/>
          <w:numId w:val="25"/>
        </w:numPr>
        <w:jc w:val="both"/>
        <w:rPr>
          <w:sz w:val="26"/>
          <w:szCs w:val="26"/>
        </w:rPr>
      </w:pPr>
      <w:r w:rsidRPr="007F200E">
        <w:rPr>
          <w:sz w:val="26"/>
          <w:szCs w:val="26"/>
        </w:rPr>
        <w:t xml:space="preserve">przez  okres  konieczny  dla  zabezpieczenia  dochodzenia  ewentualnych  </w:t>
      </w:r>
      <w:r w:rsidR="007F200E">
        <w:rPr>
          <w:sz w:val="26"/>
          <w:szCs w:val="26"/>
        </w:rPr>
        <w:t xml:space="preserve">roszczeń </w:t>
      </w:r>
      <w:r w:rsidRPr="007F200E">
        <w:rPr>
          <w:sz w:val="26"/>
          <w:szCs w:val="26"/>
        </w:rPr>
        <w:t xml:space="preserve">oraz spełnienia obowiązków wynikających z przepisów prawa </w:t>
      </w:r>
      <w:r w:rsidR="007F200E">
        <w:rPr>
          <w:sz w:val="26"/>
          <w:szCs w:val="26"/>
        </w:rPr>
        <w:br/>
      </w:r>
      <w:r w:rsidRPr="007F200E">
        <w:rPr>
          <w:sz w:val="26"/>
          <w:szCs w:val="26"/>
        </w:rPr>
        <w:t xml:space="preserve">w związku z organizacją Programu; </w:t>
      </w:r>
    </w:p>
    <w:p w14:paraId="29D3296C" w14:textId="55D288FC" w:rsidR="007F200E" w:rsidRDefault="00F55500" w:rsidP="007F200E">
      <w:pPr>
        <w:pStyle w:val="Akapitzlist"/>
        <w:numPr>
          <w:ilvl w:val="0"/>
          <w:numId w:val="25"/>
        </w:numPr>
        <w:jc w:val="both"/>
        <w:rPr>
          <w:sz w:val="26"/>
          <w:szCs w:val="26"/>
        </w:rPr>
      </w:pPr>
      <w:r w:rsidRPr="007F200E">
        <w:rPr>
          <w:sz w:val="26"/>
          <w:szCs w:val="26"/>
        </w:rPr>
        <w:t xml:space="preserve">przez  okres  wynikający  z  przepisów  ustawy  z  dnia  14  lipca  1983  r.  </w:t>
      </w:r>
      <w:r w:rsidR="007F200E">
        <w:rPr>
          <w:sz w:val="26"/>
          <w:szCs w:val="26"/>
        </w:rPr>
        <w:br/>
      </w:r>
      <w:r w:rsidRPr="007F200E">
        <w:rPr>
          <w:sz w:val="26"/>
          <w:szCs w:val="26"/>
        </w:rPr>
        <w:t>o narodowym zasobie archiwalnym i archiwach;</w:t>
      </w:r>
    </w:p>
    <w:p w14:paraId="4C9D894E" w14:textId="77777777" w:rsidR="007F200E" w:rsidRDefault="00F55500" w:rsidP="007F200E">
      <w:pPr>
        <w:pStyle w:val="Akapitzlist"/>
        <w:numPr>
          <w:ilvl w:val="0"/>
          <w:numId w:val="25"/>
        </w:numPr>
        <w:jc w:val="both"/>
        <w:rPr>
          <w:sz w:val="26"/>
          <w:szCs w:val="26"/>
        </w:rPr>
      </w:pPr>
      <w:r w:rsidRPr="007F200E">
        <w:rPr>
          <w:sz w:val="26"/>
          <w:szCs w:val="26"/>
        </w:rPr>
        <w:t>w przypadku cofnięcia zgody na przetwarzanie danych osobowych lub złożenia sprzeciwu –</w:t>
      </w:r>
      <w:r w:rsidR="007F200E">
        <w:rPr>
          <w:sz w:val="26"/>
          <w:szCs w:val="26"/>
        </w:rPr>
        <w:t xml:space="preserve"> </w:t>
      </w:r>
      <w:r w:rsidRPr="007F200E">
        <w:rPr>
          <w:sz w:val="26"/>
          <w:szCs w:val="26"/>
        </w:rPr>
        <w:t xml:space="preserve">do  momentu  odpowiednio  wycofania  zgody  lub  złożenia sprzeciwu; </w:t>
      </w:r>
    </w:p>
    <w:p w14:paraId="51957293" w14:textId="74B96574" w:rsidR="007F200E" w:rsidRDefault="00F55500" w:rsidP="007F200E">
      <w:pPr>
        <w:pStyle w:val="Akapitzlist"/>
        <w:numPr>
          <w:ilvl w:val="0"/>
          <w:numId w:val="25"/>
        </w:numPr>
        <w:jc w:val="both"/>
        <w:rPr>
          <w:sz w:val="26"/>
          <w:szCs w:val="26"/>
        </w:rPr>
      </w:pPr>
      <w:r w:rsidRPr="007F200E">
        <w:rPr>
          <w:sz w:val="26"/>
          <w:szCs w:val="26"/>
        </w:rPr>
        <w:t>w sytuacji, w której przetwarzanie danych osobowych odbywa się na podstawie przepisów prawa, przez okres wynikaj</w:t>
      </w:r>
      <w:r w:rsidR="007F200E">
        <w:rPr>
          <w:sz w:val="26"/>
          <w:szCs w:val="26"/>
        </w:rPr>
        <w:t>ący z przepisów szczególnych.</w:t>
      </w:r>
    </w:p>
    <w:p w14:paraId="7CD3AA39" w14:textId="14D60545" w:rsidR="007F200E" w:rsidRDefault="00F55500" w:rsidP="007F200E">
      <w:pPr>
        <w:ind w:left="360"/>
        <w:jc w:val="both"/>
        <w:rPr>
          <w:sz w:val="26"/>
          <w:szCs w:val="26"/>
        </w:rPr>
      </w:pPr>
      <w:r w:rsidRPr="007F200E">
        <w:rPr>
          <w:sz w:val="26"/>
          <w:szCs w:val="26"/>
        </w:rPr>
        <w:t>Podanie danych osobowych ma</w:t>
      </w:r>
      <w:r w:rsidR="007F200E">
        <w:rPr>
          <w:sz w:val="26"/>
          <w:szCs w:val="26"/>
        </w:rPr>
        <w:t xml:space="preserve"> charakter dobrowolny, jednakże </w:t>
      </w:r>
      <w:r w:rsidRPr="007F200E">
        <w:rPr>
          <w:sz w:val="26"/>
          <w:szCs w:val="26"/>
        </w:rPr>
        <w:t xml:space="preserve">odmowa udzielenia niezbędnych informacji uniemożliwi uczestnictwo w Programie „Zanocuj w lesie”. </w:t>
      </w:r>
    </w:p>
    <w:p w14:paraId="7194F671" w14:textId="77777777" w:rsidR="007F200E" w:rsidRDefault="00F55500" w:rsidP="007F200E">
      <w:pPr>
        <w:ind w:left="360"/>
        <w:jc w:val="both"/>
        <w:rPr>
          <w:sz w:val="26"/>
          <w:szCs w:val="26"/>
        </w:rPr>
      </w:pPr>
      <w:r w:rsidRPr="007F200E">
        <w:rPr>
          <w:sz w:val="26"/>
          <w:szCs w:val="26"/>
        </w:rPr>
        <w:t>W  związku  z  przetwarzaniem  przez  Administratora  Państwa  danych</w:t>
      </w:r>
      <w:r w:rsidR="007F200E">
        <w:rPr>
          <w:sz w:val="26"/>
          <w:szCs w:val="26"/>
        </w:rPr>
        <w:t xml:space="preserve">  osobowych przysługuje </w:t>
      </w:r>
      <w:r w:rsidRPr="007F200E">
        <w:rPr>
          <w:sz w:val="26"/>
          <w:szCs w:val="26"/>
        </w:rPr>
        <w:t>Pani/Panu  pra</w:t>
      </w:r>
      <w:r w:rsidR="007F200E">
        <w:rPr>
          <w:sz w:val="26"/>
          <w:szCs w:val="26"/>
        </w:rPr>
        <w:t>wo  dostępu  do  swoich  danych</w:t>
      </w:r>
      <w:r w:rsidRPr="007F200E">
        <w:rPr>
          <w:sz w:val="26"/>
          <w:szCs w:val="26"/>
        </w:rPr>
        <w:t xml:space="preserve"> (art.  15</w:t>
      </w:r>
      <w:r w:rsidR="007F200E">
        <w:rPr>
          <w:sz w:val="26"/>
          <w:szCs w:val="26"/>
        </w:rPr>
        <w:t xml:space="preserve">  RODO), ich     sprostowania (art.16 RODO), </w:t>
      </w:r>
      <w:r w:rsidRPr="007F200E">
        <w:rPr>
          <w:sz w:val="26"/>
          <w:szCs w:val="26"/>
        </w:rPr>
        <w:t>o</w:t>
      </w:r>
      <w:r w:rsidR="007F200E">
        <w:rPr>
          <w:sz w:val="26"/>
          <w:szCs w:val="26"/>
        </w:rPr>
        <w:t xml:space="preserve">graniczenia przetwarzania </w:t>
      </w:r>
      <w:r w:rsidRPr="007F200E">
        <w:rPr>
          <w:sz w:val="26"/>
          <w:szCs w:val="26"/>
        </w:rPr>
        <w:t>danych (art. 18 RODO), wniesienia sprzeciwu wobec przetwarzania danych (art. 21 RODO).Prawo  żądania  usunięcia  danych,  o  którym  mowa  w  art.  17  ust.  1  RODO nie ma zastosowania, w zakresie w jakim przetwarzanie jest niezbędne do:</w:t>
      </w:r>
    </w:p>
    <w:p w14:paraId="451F00D9" w14:textId="77777777" w:rsidR="007F200E" w:rsidRDefault="00F55500" w:rsidP="007F200E">
      <w:pPr>
        <w:pStyle w:val="Akapitzlist"/>
        <w:numPr>
          <w:ilvl w:val="0"/>
          <w:numId w:val="26"/>
        </w:numPr>
        <w:jc w:val="both"/>
        <w:rPr>
          <w:sz w:val="26"/>
          <w:szCs w:val="26"/>
        </w:rPr>
      </w:pPr>
      <w:r w:rsidRPr="007F200E">
        <w:rPr>
          <w:sz w:val="26"/>
          <w:szCs w:val="26"/>
        </w:rPr>
        <w:lastRenderedPageBreak/>
        <w:t>wywiązania  się  z  prawnego  obowiązku  wymagającego  przetwarzania na mocy prawa Unii lub prawa państwa członkowskiego, k</w:t>
      </w:r>
      <w:r w:rsidR="007F200E">
        <w:rPr>
          <w:sz w:val="26"/>
          <w:szCs w:val="26"/>
        </w:rPr>
        <w:t xml:space="preserve">tóremu podlega Administrator, lub do wykonania zadania realizowanego w </w:t>
      </w:r>
      <w:r w:rsidRPr="007F200E">
        <w:rPr>
          <w:sz w:val="26"/>
          <w:szCs w:val="26"/>
        </w:rPr>
        <w:t xml:space="preserve">interesie publicznym; </w:t>
      </w:r>
    </w:p>
    <w:p w14:paraId="2DD8845E" w14:textId="77777777" w:rsidR="007F200E" w:rsidRDefault="00F55500" w:rsidP="007F200E">
      <w:pPr>
        <w:pStyle w:val="Akapitzlist"/>
        <w:numPr>
          <w:ilvl w:val="0"/>
          <w:numId w:val="26"/>
        </w:numPr>
        <w:jc w:val="both"/>
        <w:rPr>
          <w:sz w:val="26"/>
          <w:szCs w:val="26"/>
        </w:rPr>
      </w:pPr>
      <w:r w:rsidRPr="007F200E">
        <w:rPr>
          <w:sz w:val="26"/>
          <w:szCs w:val="26"/>
        </w:rPr>
        <w:t>do celów archiwalnych w interesie publicznym, do celów badań naukowych lub historycznych lub do celów statystycznych;</w:t>
      </w:r>
    </w:p>
    <w:p w14:paraId="6A1F0ABB" w14:textId="77777777" w:rsidR="007F200E" w:rsidRDefault="00F55500" w:rsidP="007F200E">
      <w:pPr>
        <w:pStyle w:val="Akapitzlist"/>
        <w:numPr>
          <w:ilvl w:val="0"/>
          <w:numId w:val="26"/>
        </w:numPr>
        <w:jc w:val="both"/>
        <w:rPr>
          <w:sz w:val="26"/>
          <w:szCs w:val="26"/>
        </w:rPr>
      </w:pPr>
      <w:r w:rsidRPr="007F200E">
        <w:rPr>
          <w:sz w:val="26"/>
          <w:szCs w:val="26"/>
        </w:rPr>
        <w:t>do ustalenia, dochodzenia lub obrony roszczeń (art. 17 ust. 3 RODO).</w:t>
      </w:r>
    </w:p>
    <w:p w14:paraId="1E02780D" w14:textId="77777777" w:rsidR="007F200E" w:rsidRDefault="00F55500" w:rsidP="007F200E">
      <w:pPr>
        <w:ind w:left="360"/>
        <w:jc w:val="both"/>
        <w:rPr>
          <w:sz w:val="26"/>
          <w:szCs w:val="26"/>
        </w:rPr>
      </w:pPr>
      <w:r w:rsidRPr="007F200E">
        <w:rPr>
          <w:sz w:val="26"/>
          <w:szCs w:val="26"/>
        </w:rPr>
        <w:t>Osobie,  której  dane  dotyczą,  nie  przysługuje  prawo  do  przenoszenia  danych osobowych, o którym mowa w art. 20 RODO, w odniesieniu do danych innych niż te, które są przetwarzane w sposób zautomatyzowany i na podstawie innej niż udzielona zgoda (art. 6 ust.1 lit. a RODO).</w:t>
      </w:r>
    </w:p>
    <w:p w14:paraId="42D43D30" w14:textId="5FC44564" w:rsidR="000172E5" w:rsidRPr="007F200E" w:rsidRDefault="00F55500" w:rsidP="007F200E">
      <w:pPr>
        <w:ind w:left="360"/>
        <w:jc w:val="both"/>
        <w:rPr>
          <w:sz w:val="26"/>
          <w:szCs w:val="26"/>
        </w:rPr>
      </w:pPr>
      <w:r w:rsidRPr="007F200E">
        <w:rPr>
          <w:sz w:val="26"/>
          <w:szCs w:val="26"/>
        </w:rPr>
        <w:t>Osobie, której dane dotyczą, przysługuje prawo wniesienia skargi do Prezesa Urzędu Ochrony  Danych Osobowych  (ul.  Stawki  200-193 Warszawa), będącego organem nadzorczym w rozumieniu przepisów o ochronie danych osobowych.</w:t>
      </w:r>
    </w:p>
    <w:sectPr w:rsidR="000172E5" w:rsidRPr="007F200E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7AA1BA" w14:textId="77777777" w:rsidR="006D33C9" w:rsidRDefault="006D33C9" w:rsidP="000172E5">
      <w:pPr>
        <w:spacing w:after="0" w:line="240" w:lineRule="auto"/>
      </w:pPr>
      <w:r>
        <w:separator/>
      </w:r>
    </w:p>
  </w:endnote>
  <w:endnote w:type="continuationSeparator" w:id="0">
    <w:p w14:paraId="6D4397A4" w14:textId="77777777" w:rsidR="006D33C9" w:rsidRDefault="006D33C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10885AD-D033-483D-AAFF-406201B7EF92}"/>
    <w:embedBold r:id="rId2" w:fontKey="{F8870467-8C33-4356-81AF-2FDF29B6645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DF1AF827-101D-4719-8E98-4CE2711ADD44}"/>
    <w:embedBold r:id="rId4" w:fontKey="{759FDCFE-EB0B-4B66-A8BE-88B81D5C5078}"/>
    <w:embedItalic r:id="rId5" w:fontKey="{14D69556-D1E1-496B-BAF3-56DDF87C2DC9}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FC45416A-107E-48E5-8300-6C5930025CC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4FFFBF7-0A1E-4502-AFC8-FF38E679387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2C7402D8-2FF6-4E67-810E-015EE88233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5C4F41" w14:textId="77777777" w:rsidR="006D33C9" w:rsidRDefault="006D33C9" w:rsidP="000172E5">
      <w:pPr>
        <w:spacing w:after="0" w:line="240" w:lineRule="auto"/>
      </w:pPr>
      <w:r>
        <w:separator/>
      </w:r>
    </w:p>
  </w:footnote>
  <w:footnote w:type="continuationSeparator" w:id="0">
    <w:p w14:paraId="0F6A2038" w14:textId="77777777" w:rsidR="006D33C9" w:rsidRDefault="006D33C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427488B6" w:rsidR="00B337A2" w:rsidRPr="00F71B2C" w:rsidRDefault="00F55500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Zgłoszenie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>
            <w:rPr>
              <w:color w:val="333333" w:themeColor="accent6" w:themeShade="80"/>
              <w:sz w:val="30"/>
              <w:szCs w:val="30"/>
            </w:rPr>
            <w:t>w Nadleśnictwie Zwoleń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F6A445A"/>
    <w:multiLevelType w:val="hybridMultilevel"/>
    <w:tmpl w:val="8AF8ECE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C3122E"/>
    <w:multiLevelType w:val="hybridMultilevel"/>
    <w:tmpl w:val="61A46B7A"/>
    <w:lvl w:ilvl="0" w:tplc="9C0CE0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B7D34"/>
    <w:multiLevelType w:val="hybridMultilevel"/>
    <w:tmpl w:val="85128ABC"/>
    <w:lvl w:ilvl="0" w:tplc="0AE41F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E25416F"/>
    <w:multiLevelType w:val="hybridMultilevel"/>
    <w:tmpl w:val="2962183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5"/>
  </w:num>
  <w:num w:numId="2">
    <w:abstractNumId w:val="10"/>
  </w:num>
  <w:num w:numId="3">
    <w:abstractNumId w:val="19"/>
  </w:num>
  <w:num w:numId="4">
    <w:abstractNumId w:val="16"/>
  </w:num>
  <w:num w:numId="5">
    <w:abstractNumId w:val="17"/>
  </w:num>
  <w:num w:numId="6">
    <w:abstractNumId w:val="23"/>
  </w:num>
  <w:num w:numId="7">
    <w:abstractNumId w:val="9"/>
  </w:num>
  <w:num w:numId="8">
    <w:abstractNumId w:val="14"/>
  </w:num>
  <w:num w:numId="9">
    <w:abstractNumId w:val="21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3"/>
  </w:num>
  <w:num w:numId="15">
    <w:abstractNumId w:val="11"/>
  </w:num>
  <w:num w:numId="16">
    <w:abstractNumId w:val="20"/>
  </w:num>
  <w:num w:numId="17">
    <w:abstractNumId w:val="3"/>
  </w:num>
  <w:num w:numId="18">
    <w:abstractNumId w:val="25"/>
  </w:num>
  <w:num w:numId="19">
    <w:abstractNumId w:val="22"/>
  </w:num>
  <w:num w:numId="20">
    <w:abstractNumId w:val="18"/>
  </w:num>
  <w:num w:numId="21">
    <w:abstractNumId w:val="24"/>
  </w:num>
  <w:num w:numId="22">
    <w:abstractNumId w:val="4"/>
  </w:num>
  <w:num w:numId="23">
    <w:abstractNumId w:val="8"/>
  </w:num>
  <w:num w:numId="24">
    <w:abstractNumId w:val="7"/>
  </w:num>
  <w:num w:numId="25">
    <w:abstractNumId w:val="6"/>
  </w:num>
  <w:num w:numId="26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1E2FA9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07562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279CF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93119"/>
    <w:rsid w:val="006D33C9"/>
    <w:rsid w:val="007147D7"/>
    <w:rsid w:val="00770F25"/>
    <w:rsid w:val="007A35A8"/>
    <w:rsid w:val="007A5FB5"/>
    <w:rsid w:val="007B0A85"/>
    <w:rsid w:val="007C6A52"/>
    <w:rsid w:val="007F200E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A14CD"/>
    <w:rsid w:val="00BD4753"/>
    <w:rsid w:val="00BD5CB1"/>
    <w:rsid w:val="00BE62EE"/>
    <w:rsid w:val="00C003BA"/>
    <w:rsid w:val="00C06CBE"/>
    <w:rsid w:val="00C22F8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751EE"/>
    <w:rsid w:val="00DA0420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35D5D"/>
    <w:rsid w:val="00F55500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F555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0273E9"/>
    <w:rsid w:val="001C60C2"/>
    <w:rsid w:val="002A17B1"/>
    <w:rsid w:val="00413332"/>
    <w:rsid w:val="0043313D"/>
    <w:rsid w:val="006D7532"/>
    <w:rsid w:val="00756A93"/>
    <w:rsid w:val="00782D0D"/>
    <w:rsid w:val="007F34AE"/>
    <w:rsid w:val="009903F3"/>
    <w:rsid w:val="00BE0DB4"/>
    <w:rsid w:val="00CA7B8E"/>
    <w:rsid w:val="00E75AAD"/>
    <w:rsid w:val="00EC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5E51F9-C741-4B17-AB1D-8E8B36778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4</Pages>
  <Words>796</Words>
  <Characters>4780</Characters>
  <Application>Microsoft Office Word</Application>
  <DocSecurity>0</DocSecurity>
  <Lines>39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2021-04-21T10:42:00Z</dcterms:created>
  <dcterms:modified xsi:type="dcterms:W3CDTF">2021-04-22T06:06:00Z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